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DCD" w:rsidRPr="00C96904" w:rsidRDefault="00CD332B">
      <w:pPr>
        <w:rPr>
          <w:rFonts w:ascii="Arial" w:hAnsi="Arial" w:cs="Arial"/>
          <w:b/>
          <w:u w:val="single"/>
        </w:rPr>
      </w:pPr>
      <w:r w:rsidRPr="00C96904">
        <w:rPr>
          <w:rFonts w:ascii="Arial" w:hAnsi="Arial" w:cs="Arial"/>
          <w:b/>
          <w:u w:val="single"/>
        </w:rPr>
        <w:t>Fotounterschriften Medienservice Hobbymesse Leipzig 2026</w:t>
      </w:r>
    </w:p>
    <w:p w:rsidR="00CD332B" w:rsidRPr="00C96904" w:rsidRDefault="00CD332B">
      <w:pPr>
        <w:rPr>
          <w:rFonts w:ascii="Arial" w:hAnsi="Arial" w:cs="Arial"/>
        </w:rPr>
      </w:pP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DSC08530 – Am 3. und 4. Oktober treten Nachwuchstalente und Profis bei den Europacups für </w:t>
      </w:r>
      <w:proofErr w:type="spellStart"/>
      <w:r w:rsidRPr="00C96904">
        <w:rPr>
          <w:rFonts w:ascii="Arial" w:hAnsi="Arial" w:cs="Arial"/>
        </w:rPr>
        <w:t>Speedklettern</w:t>
      </w:r>
      <w:proofErr w:type="spellEnd"/>
      <w:r w:rsidRPr="00C96904">
        <w:rPr>
          <w:rFonts w:ascii="Arial" w:hAnsi="Arial" w:cs="Arial"/>
        </w:rPr>
        <w:t xml:space="preserve"> auf der Hobbymesse Leipzig an. Foto: Yannick Meyer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>DSC08621 – Bei den Europacups für</w:t>
      </w:r>
      <w:r w:rsidRPr="00C96904">
        <w:rPr>
          <w:rFonts w:ascii="Arial" w:hAnsi="Arial" w:cs="Arial"/>
        </w:rPr>
        <w:t xml:space="preserve"> </w:t>
      </w:r>
      <w:proofErr w:type="spellStart"/>
      <w:r w:rsidRPr="00C96904">
        <w:rPr>
          <w:rFonts w:ascii="Arial" w:hAnsi="Arial" w:cs="Arial"/>
        </w:rPr>
        <w:t>Speedklettern</w:t>
      </w:r>
      <w:proofErr w:type="spellEnd"/>
      <w:r w:rsidRPr="00C96904">
        <w:rPr>
          <w:rFonts w:ascii="Arial" w:hAnsi="Arial" w:cs="Arial"/>
        </w:rPr>
        <w:t xml:space="preserve"> auf der Hobbymesse Leipzig </w:t>
      </w:r>
      <w:r w:rsidRPr="00C96904">
        <w:rPr>
          <w:rFonts w:ascii="Arial" w:hAnsi="Arial" w:cs="Arial"/>
        </w:rPr>
        <w:t>werden über 100 Athletinnen und Athleten erwartet</w:t>
      </w:r>
      <w:r w:rsidRPr="00C96904">
        <w:rPr>
          <w:rFonts w:ascii="Arial" w:hAnsi="Arial" w:cs="Arial"/>
        </w:rPr>
        <w:t>. Foto: Yannick Meyer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HML25_AS_3643 – Große Begeisterung für kleine Welten auf der Hobbymesse Leipzig. Foto: </w:t>
      </w:r>
      <w:r w:rsidRPr="00C96904">
        <w:rPr>
          <w:rFonts w:ascii="Arial" w:hAnsi="Arial" w:cs="Arial"/>
        </w:rPr>
        <w:t>Leipziger Messe / Anne Schwerin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HML25_AS_3725 – Neue Freunde finden durch gemeinsame Hobbys. </w:t>
      </w:r>
      <w:r w:rsidRPr="00C96904">
        <w:rPr>
          <w:rFonts w:ascii="Arial" w:hAnsi="Arial" w:cs="Arial"/>
        </w:rPr>
        <w:t>Foto: Leipziger Messe / Anne Schwerin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HML25_AS_3786 – Im Stickforum auf der Hobbymesse Leipzig gibt es Einblicke ins moderne Sticken mit hochprofessionellen Maschinen. </w:t>
      </w:r>
      <w:r w:rsidRPr="00C96904">
        <w:rPr>
          <w:rFonts w:ascii="Arial" w:hAnsi="Arial" w:cs="Arial"/>
        </w:rPr>
        <w:t>Foto: Leipziger Messe / Anne Schwerin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HML25_NS_00395 – Rund 490 Aussteller, über 350 Aktionen, drei volle Messehallen plus Glashalle – die Hobbymesse Leipzig feiert ihr 30-jähriges Jubiläum. Foto: </w:t>
      </w:r>
      <w:r w:rsidRPr="00C96904">
        <w:rPr>
          <w:rFonts w:ascii="Arial" w:hAnsi="Arial" w:cs="Arial"/>
        </w:rPr>
        <w:t>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HML25_NS_01021 – </w:t>
      </w:r>
      <w:proofErr w:type="spellStart"/>
      <w:r w:rsidRPr="00C96904">
        <w:rPr>
          <w:rFonts w:ascii="Arial" w:hAnsi="Arial" w:cs="Arial"/>
        </w:rPr>
        <w:t>HighFlight</w:t>
      </w:r>
      <w:proofErr w:type="spellEnd"/>
      <w:r w:rsidRPr="00C96904">
        <w:rPr>
          <w:rFonts w:ascii="Arial" w:hAnsi="Arial" w:cs="Arial"/>
        </w:rPr>
        <w:t xml:space="preserve"> ist die Modellflugshow auf der Hobbymesse Leipzig.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HML25_NS_02228 – Dutzende Neuaussteller sind auf der Hobbymesse Leipzig 2026 mit dabei – viele von ihnen bereichern die umfassende Kreativwelt mit spannenden Workshops.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HML25_NS_02293 – Ausgelassen Spielen an der Spieleausleihe Ludothek auf der Hobbymesse Leipzig.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HML25_NS_02324 – Spaß und Spiel in der Messehalle 1 auf der Hobbymesse Leipzig.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HML25_NS_03090 – Auf der Hobbymesse Leipzig haben alle Generationen gemeinsam Spaß.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HML25_NS_03710 – Lust auf eine neue Sportart? Testen Sie Street Racket auf der Hobbymesse Leipzig.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HML25_NS_05167 – Großes Workshop-Programm durch den Aktionstag „Schule mal anders“ auf der Hobbymesse Leipzig.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HML25_NS_05358 – In der Technikwelt auf der Hobbymesse Leipzig werden MINT-Fächer spielerisch vermittelt.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HML25_NS_05671 – Vom Original bis zur Miniatur – die Hobbymesse Leipzig ist eine der größten Modellbaumessen Deutschlands. </w:t>
      </w:r>
      <w:r w:rsidRPr="00C96904">
        <w:rPr>
          <w:rFonts w:ascii="Arial" w:hAnsi="Arial" w:cs="Arial"/>
        </w:rPr>
        <w:t>Foto: Leipziger Messe / Niclas Schmidt</w:t>
      </w:r>
    </w:p>
    <w:p w:rsidR="00CD332B" w:rsidRPr="00C96904" w:rsidRDefault="00CD332B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HML25_NS_05810 </w:t>
      </w:r>
      <w:r w:rsidR="00C96904" w:rsidRPr="00C96904">
        <w:rPr>
          <w:rFonts w:ascii="Arial" w:hAnsi="Arial" w:cs="Arial"/>
        </w:rPr>
        <w:t>–</w:t>
      </w:r>
      <w:r w:rsidRPr="00C96904">
        <w:rPr>
          <w:rFonts w:ascii="Arial" w:hAnsi="Arial" w:cs="Arial"/>
        </w:rPr>
        <w:t xml:space="preserve"> </w:t>
      </w:r>
      <w:r w:rsidR="00C96904" w:rsidRPr="00C96904">
        <w:rPr>
          <w:rFonts w:ascii="Arial" w:hAnsi="Arial" w:cs="Arial"/>
        </w:rPr>
        <w:t xml:space="preserve">Im Bildungsforum auf der Hobbymesse Leipzig werden Spiele mit Bildungsaspekt von erfahrenen Spieleerklärern nähergebracht. </w:t>
      </w:r>
      <w:r w:rsidR="00C96904" w:rsidRPr="00C96904">
        <w:rPr>
          <w:rFonts w:ascii="Arial" w:hAnsi="Arial" w:cs="Arial"/>
        </w:rPr>
        <w:t>Foto: Leipziger Messe / Niclas Schmidt</w:t>
      </w:r>
    </w:p>
    <w:p w:rsidR="00C96904" w:rsidRPr="00C96904" w:rsidRDefault="00C96904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HML25_NS_10249 – Mehr Bewegung, weniger Bildschirmzeit – die Hobbymesse Leipzig lädt zum Ausprobieren ein. </w:t>
      </w:r>
      <w:r w:rsidRPr="00C96904">
        <w:rPr>
          <w:rFonts w:ascii="Arial" w:hAnsi="Arial" w:cs="Arial"/>
        </w:rPr>
        <w:t>Foto: Leipziger Messe / Niclas Schmidt</w:t>
      </w:r>
    </w:p>
    <w:p w:rsidR="00C96904" w:rsidRPr="00C96904" w:rsidRDefault="00C96904">
      <w:pPr>
        <w:rPr>
          <w:rFonts w:ascii="Arial" w:hAnsi="Arial" w:cs="Arial"/>
        </w:rPr>
      </w:pPr>
      <w:r w:rsidRPr="00C96904">
        <w:rPr>
          <w:rFonts w:ascii="Arial" w:hAnsi="Arial" w:cs="Arial"/>
        </w:rPr>
        <w:lastRenderedPageBreak/>
        <w:t xml:space="preserve">HML25_NS_10395 – Modellwelten live erleben – auf der Hobbymesse Leipzig warten dutzende große und kleine Modellanlagen. </w:t>
      </w:r>
      <w:r w:rsidRPr="00C96904">
        <w:rPr>
          <w:rFonts w:ascii="Arial" w:hAnsi="Arial" w:cs="Arial"/>
        </w:rPr>
        <w:t>Foto: Leipziger Messe / Niclas Schmidt</w:t>
      </w:r>
    </w:p>
    <w:p w:rsidR="00C96904" w:rsidRPr="00C96904" w:rsidRDefault="00C96904">
      <w:pPr>
        <w:rPr>
          <w:rFonts w:ascii="Arial" w:hAnsi="Arial" w:cs="Arial"/>
        </w:rPr>
      </w:pPr>
      <w:r w:rsidRPr="00C96904">
        <w:rPr>
          <w:rFonts w:ascii="Arial" w:hAnsi="Arial" w:cs="Arial"/>
        </w:rPr>
        <w:t>HML25_NS_12219 – Ges</w:t>
      </w:r>
      <w:bookmarkStart w:id="0" w:name="_GoBack"/>
      <w:bookmarkEnd w:id="0"/>
      <w:r w:rsidRPr="00C96904">
        <w:rPr>
          <w:rFonts w:ascii="Arial" w:hAnsi="Arial" w:cs="Arial"/>
        </w:rPr>
        <w:t xml:space="preserve">ellschaftsspiele liegen im Trend! Foto: </w:t>
      </w:r>
      <w:r w:rsidRPr="00C96904">
        <w:rPr>
          <w:rFonts w:ascii="Arial" w:hAnsi="Arial" w:cs="Arial"/>
        </w:rPr>
        <w:t>Foto: Leipziger Messe / Niclas Schmidt</w:t>
      </w:r>
    </w:p>
    <w:p w:rsidR="00C96904" w:rsidRPr="00C96904" w:rsidRDefault="00C96904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HML25_NS_12222 – Die Hobbymesse Leipzig widmet dem Hype um Sammelkartenspiele einen eigenen Bereich mit der TCG Arena. </w:t>
      </w:r>
      <w:r w:rsidRPr="00C96904">
        <w:rPr>
          <w:rFonts w:ascii="Arial" w:hAnsi="Arial" w:cs="Arial"/>
        </w:rPr>
        <w:t>Foto: Leipziger Messe / Niclas Schmidt</w:t>
      </w:r>
    </w:p>
    <w:p w:rsidR="00C96904" w:rsidRPr="00C96904" w:rsidRDefault="00C96904">
      <w:pPr>
        <w:rPr>
          <w:rFonts w:ascii="Arial" w:hAnsi="Arial" w:cs="Arial"/>
        </w:rPr>
      </w:pPr>
      <w:r w:rsidRPr="00C96904">
        <w:rPr>
          <w:rFonts w:ascii="Arial" w:hAnsi="Arial" w:cs="Arial"/>
        </w:rPr>
        <w:t xml:space="preserve">HML25_NS_15587 – Wie funktioniert das? Modellbauer erklären auf der Hobbymesse Leipzig ihre Kreationen in allen Details. </w:t>
      </w:r>
      <w:r w:rsidRPr="00C96904">
        <w:rPr>
          <w:rFonts w:ascii="Arial" w:hAnsi="Arial" w:cs="Arial"/>
        </w:rPr>
        <w:t>Foto: Leipziger Messe / Niclas Schmidt</w:t>
      </w:r>
    </w:p>
    <w:sectPr w:rsidR="00C96904" w:rsidRPr="00C969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2B"/>
    <w:rsid w:val="00432DCD"/>
    <w:rsid w:val="00C96904"/>
    <w:rsid w:val="00CD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FBC9"/>
  <w15:chartTrackingRefBased/>
  <w15:docId w15:val="{DA214692-AC77-46E6-B73E-D6F6F962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46EA9246.dotm</Template>
  <TotalTime>0</TotalTime>
  <Pages>2</Pages>
  <Words>429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Leipziger Messe GmbH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Lorenz</dc:creator>
  <cp:keywords/>
  <dc:description/>
  <cp:lastModifiedBy>Carsten Lorenz</cp:lastModifiedBy>
  <cp:revision>1</cp:revision>
  <dcterms:created xsi:type="dcterms:W3CDTF">2026-07-27T09:32:00Z</dcterms:created>
  <dcterms:modified xsi:type="dcterms:W3CDTF">2026-07-27T09:47:00Z</dcterms:modified>
</cp:coreProperties>
</file>